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AE3" w:rsidRDefault="0011034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60860" cy="10304060"/>
                <wp:effectExtent l="0" t="0" r="0" b="2540"/>
                <wp:wrapSquare wrapText="bothSides"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860" cy="10304060"/>
                          <a:chOff x="0" y="0"/>
                          <a:chExt cx="7560860" cy="103040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860" cy="103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2770496"/>
                            <a:ext cx="6823880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3261815"/>
                            <a:ext cx="6823880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3739487"/>
                            <a:ext cx="682371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4544704"/>
                            <a:ext cx="682371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5213445"/>
                            <a:ext cx="6823710" cy="315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346" y="8720919"/>
                            <a:ext cx="180149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9355" y="8720919"/>
                            <a:ext cx="1418590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346" y="9526137"/>
                            <a:ext cx="502158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026" style="position:absolute;margin-left:-1in;margin-top:-1in;width:595.35pt;height:811.35pt;z-index:251683840" coordsize="75608,10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608;height:10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tUHfCAAAA2gAAAA8AAABkcnMvZG93bnJldi54bWxET01rAjEQvQv9D2EK3jSrRamrUYpYFCpi&#10;1Yu3YTPdbLuZLJuou/++EQRPw+N9zmzR2FJcqfaFYwWDfgKCOHO64FzB6fjZewfhA7LG0jEpaMnD&#10;Yv7SmWGq3Y2/6XoIuYgh7FNUYEKoUil9Zsii77uKOHI/rrYYIqxzqWu8xXBbymGSjKXFgmODwYqW&#10;hrK/w8Uq2O/Wb+3v12C7k9q0q8t+NFmez0p1X5uPKYhATXiKH+6NjvPh/sr9yv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LVB3wgAAANoAAAAPAAAAAAAAAAAAAAAAAJ8C&#10;AABkcnMvZG93bnJldi54bWxQSwUGAAAAAAQABAD3AAAAjgM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548;top:27704;width:68239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3548;top:32618;width:68239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3548;top:37394;width:68237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3548;top:45447;width:68237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3548;top:52134;width:68237;height:3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1563;top:87209;width:18015;height: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57593;top:87209;width:14186;height: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5" type="#_x0000_t202" style="position:absolute;left:21563;top:95261;width:50216;height:7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D5AE3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-586854</wp:posOffset>
                </wp:positionH>
                <wp:positionV relativeFrom="paragraph">
                  <wp:posOffset>-95534</wp:posOffset>
                </wp:positionV>
                <wp:extent cx="7083188" cy="9853683"/>
                <wp:effectExtent l="0" t="0" r="0" b="0"/>
                <wp:wrapSquare wrapText="bothSides"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3188" cy="9853683"/>
                          <a:chOff x="0" y="0"/>
                          <a:chExt cx="7083188" cy="985368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188" cy="9853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6" y="395785"/>
                            <a:ext cx="6809740" cy="611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7042244"/>
                            <a:ext cx="680974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0">
                          <w:txbxContent>
                            <w:p w:rsidR="00B847DB" w:rsidRPr="004F41DC" w:rsidRDefault="00B847DB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" o:spid="_x0000_s1036" style="position:absolute;margin-left:-46.2pt;margin-top:-7.5pt;width:557.75pt;height:775.9pt;z-index:251687936" coordsize="70831,98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yjQAAABsUqYBAABgkz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CZlGgAAADYp0wAAALBJmQYAAIBNyjQAAABs&#10;UqYBAABgkzINAAAAm5RpAAAA2KRMAwAAwCZlGgAAAD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yjQAAABsUqYBAABgkz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CZlGgAAADYp0wAAALBJmQYAAIBNyjQAAABs&#10;UqYBAABgkzINAAAAm5RpAAAA2KRMAwAAwCZlGgAAAD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">
                <v:shape id="Picture 4" o:spid="_x0000_s1037" type="#_x0000_t75" style="position:absolute;width:70831;height:98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tFLDAAAA2gAAAA8AAABkcnMvZG93bnJldi54bWxEj9FqwkAURN+F/sNyC77pJmKlRlcRUVoE&#10;H7R+wCV7TWKyd0N2NUm/3i0UfBxm5gyzXHemEg9qXGFZQTyOQBCnVhecKbj87EefIJxH1lhZJgU9&#10;OViv3gZLTLRt+USPs89EgLBLUEHufZ1I6dKcDLqxrYmDd7WNQR9kk0ndYBvgppKTKJpJgwWHhRxr&#10;2uaUlue7UTDBOvvYHGP6/bK3+aUvIzk77JQavnebBQhPnX+F/9vfWsEU/q6EG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u0UsMAAADaAAAADwAAAAAAAAAAAAAAAACf&#10;AgAAZHJzL2Rvd25yZXYueG1sUEsFBgAAAAAEAAQA9wAAAI8DAAAAAA==&#10;">
                  <v:imagedata r:id="rId9" o:title=""/>
                  <v:path arrowok="t"/>
                </v:shape>
                <v:shape id="Text Box 2" o:spid="_x0000_s1038" type="#_x0000_t202" style="position:absolute;left:272;top:3957;width:68098;height:6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136;top:70422;width:68097;height:2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 style="mso-next-textbox:#Text Box 2">
                    <w:txbxContent>
                      <w:p w:rsidR="00B847DB" w:rsidRPr="004F41DC" w:rsidRDefault="00B847DB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D5AE3">
        <w:br w:type="page"/>
      </w:r>
    </w:p>
    <w:p w:rsidR="00DD5AE3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-573206</wp:posOffset>
                </wp:positionH>
                <wp:positionV relativeFrom="paragraph">
                  <wp:posOffset>-40943</wp:posOffset>
                </wp:positionV>
                <wp:extent cx="7124131" cy="9608024"/>
                <wp:effectExtent l="0" t="0" r="0" b="0"/>
                <wp:wrapSquare wrapText="bothSides"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31" cy="9608024"/>
                          <a:chOff x="0" y="0"/>
                          <a:chExt cx="7124131" cy="960802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31" cy="9608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245659"/>
                            <a:ext cx="6809740" cy="388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0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4640239"/>
                            <a:ext cx="6809740" cy="316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32561" y="8120418"/>
                            <a:ext cx="55943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32561" y="8543498"/>
                            <a:ext cx="55943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32561" y="8871044"/>
                            <a:ext cx="55943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32561" y="9198591"/>
                            <a:ext cx="55943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6" o:spid="_x0000_s1040" style="position:absolute;margin-left:-45.15pt;margin-top:-3.2pt;width:560.95pt;height:756.55pt;z-index:251700224" coordsize="71241,9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">
                <v:shape id="Picture 5" o:spid="_x0000_s1041" type="#_x0000_t75" style="position:absolute;width:71241;height:9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5G2HEAAAA2gAAAA8AAABkcnMvZG93bnJldi54bWxEj0FLxDAUhO+C/yE8YW9uWncVrU3LbmFV&#10;BEGrB4/P5tlWm5eSxLb+eyMIHoeZ+YbJy8UMYiLne8sK0nUCgrixuudWwcvz4fQShA/IGgfLpOCb&#10;PJTF8VGOmbYzP9FUh1ZECPsMFXQhjJmUvunIoF/bkTh679YZDFG6VmqHc4SbQZ4lyYU02HNc6HCk&#10;qqPms/4yCqr7Xfq2dWm12b5ePX7s0/725qFSanWy7K5BBFrCf/ivfacVnMPvlX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5G2HEAAAA2gAAAA8AAAAAAAAAAAAAAAAA&#10;nwIAAGRycy9kb3ducmV2LnhtbFBLBQYAAAAABAAEAPcAAACQAwAAAAA=&#10;">
                  <v:imagedata r:id="rId11" o:title=""/>
                  <v:path arrowok="t"/>
                </v:shape>
                <v:shape id="Text Box 2" o:spid="_x0000_s1042" type="#_x0000_t202" style="position:absolute;left:136;top:2456;width:68097;height:38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/>
                  </v:textbox>
                </v:shape>
                <v:shape id="Text Box 2" o:spid="_x0000_s1043" type="#_x0000_t202" style="position:absolute;left:136;top:46402;width:68097;height:3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4" type="#_x0000_t202" style="position:absolute;left:63325;top:81204;width:5594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63325;top:85434;width:5594;height:3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6" type="#_x0000_t202" style="position:absolute;left:63325;top:88710;width:5594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63325;top:91985;width:5594;height:3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D5AE3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-586854</wp:posOffset>
                </wp:positionH>
                <wp:positionV relativeFrom="paragraph">
                  <wp:posOffset>-95534</wp:posOffset>
                </wp:positionV>
                <wp:extent cx="7014950" cy="9717206"/>
                <wp:effectExtent l="0" t="0" r="0" b="0"/>
                <wp:wrapSquare wrapText="bothSides"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50" cy="9717206"/>
                          <a:chOff x="0" y="0"/>
                          <a:chExt cx="7014950" cy="971720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950" cy="971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2306471"/>
                            <a:ext cx="6727825" cy="741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8" o:spid="_x0000_s1048" style="position:absolute;margin-left:-46.2pt;margin-top:-7.5pt;width:552.35pt;height:765.15pt;z-index:251702272" coordsize="70149,9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">
                <v:shape id="Picture 7" o:spid="_x0000_s1049" type="#_x0000_t75" style="position:absolute;width:70149;height:9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RSx3DAAAA2gAAAA8AAABkcnMvZG93bnJldi54bWxEj0+LwjAUxO+C3yE8wYtoqourVKOIuuyy&#10;9OIf8Pponm2xeSlNtPXbm4UFj8PM/IZZrltTigfVrrCsYDyKQBCnVhecKTifvoZzEM4jaywtk4In&#10;OVivup0lxto2fKDH0WciQNjFqCD3voqldGlOBt3IVsTBu9raoA+yzqSusQlwU8pJFH1KgwWHhRwr&#10;2uaU3o53o+DQJHo2tQntfj++B9Pksh9kTaRUv9duFiA8tf4d/m//aAUz+LsSb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FLHcMAAADaAAAADwAAAAAAAAAAAAAAAACf&#10;AgAAZHJzL2Rvd25yZXYueG1sUEsFBgAAAAAEAAQA9wAAAI8DAAAAAA==&#10;">
                  <v:imagedata r:id="rId13" o:title=""/>
                  <v:path arrowok="t"/>
                </v:shape>
                <v:shape id="Text Box 2" o:spid="_x0000_s1050" type="#_x0000_t202" style="position:absolute;left:136;top:23064;width:67278;height:74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D5AE3">
        <w:br w:type="page"/>
      </w:r>
    </w:p>
    <w:p w:rsidR="00DD5AE3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-586854</wp:posOffset>
                </wp:positionH>
                <wp:positionV relativeFrom="paragraph">
                  <wp:posOffset>-81887</wp:posOffset>
                </wp:positionV>
                <wp:extent cx="7096836" cy="9826388"/>
                <wp:effectExtent l="0" t="0" r="0" b="0"/>
                <wp:wrapSquare wrapText="bothSides"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836" cy="9826388"/>
                          <a:chOff x="0" y="0"/>
                          <a:chExt cx="7096836" cy="98263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836" cy="9826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7672"/>
                            <a:ext cx="6809740" cy="433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86902"/>
                            <a:ext cx="6809740" cy="349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1DC" w:rsidRPr="004F41DC" w:rsidRDefault="004F41DC" w:rsidP="004F41D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051" style="position:absolute;margin-left:-46.2pt;margin-top:-6.45pt;width:558.8pt;height:773.75pt;z-index:251706368" coordsize="70968,9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">
                <v:shape id="Picture 8" o:spid="_x0000_s1052" type="#_x0000_t75" style="position:absolute;width:70968;height:98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7Ny7AAAA2gAAAA8AAABkcnMvZG93bnJldi54bWxET0sKwjAQ3QveIYzgTlNdiFajiCCKIOIH&#10;12MytsVmUpqo9fZmIbh8vP9s0dhSvKj2hWMFg34Cglg7U3Cm4HJe98YgfEA2WDomBR/ysJi3WzNM&#10;jXvzkV6nkIkYwj5FBXkIVSql1zlZ9H1XEUfu7mqLIcI6k6bGdwy3pRwmyUhaLDg25FjRKif9OD2t&#10;Arna4O123121vrpJ5g+TSu/3SnU7zXIKIlAT/uKfe2sUxK3xSrwBcv4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m+7Ny7AAAA2gAAAA8AAAAAAAAAAAAAAAAAnwIAAGRycy9k&#10;b3ducmV2LnhtbFBLBQYAAAAABAAEAPcAAACHAwAAAAA=&#10;">
                  <v:imagedata r:id="rId15" o:title=""/>
                  <v:path arrowok="t"/>
                </v:shape>
                <v:shape id="Text Box 2" o:spid="_x0000_s1053" type="#_x0000_t202" style="position:absolute;top:4776;width:68097;height:4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54" type="#_x0000_t202" style="position:absolute;top:60869;width:68097;height:3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4F41DC" w:rsidRPr="004F41DC" w:rsidRDefault="004F41DC" w:rsidP="004F41D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D5AE3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-600501</wp:posOffset>
                </wp:positionH>
                <wp:positionV relativeFrom="paragraph">
                  <wp:posOffset>-95534</wp:posOffset>
                </wp:positionV>
                <wp:extent cx="7124131" cy="9785444"/>
                <wp:effectExtent l="0" t="0" r="0" b="0"/>
                <wp:wrapSquare wrapText="bothSides"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31" cy="9785444"/>
                          <a:chOff x="0" y="0"/>
                          <a:chExt cx="7124131" cy="978544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31" cy="9785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846161"/>
                            <a:ext cx="6809740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18913" y="81886"/>
                            <a:ext cx="50419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" y="5991367"/>
                            <a:ext cx="6809740" cy="358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1055" style="position:absolute;margin-left:-47.3pt;margin-top:-7.5pt;width:560.95pt;height:770.5pt;z-index:251712512" coordsize="71241,9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">
                <v:shape id="Picture 9" o:spid="_x0000_s1056" type="#_x0000_t75" style="position:absolute;width:71241;height:97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nRrDAAAA2gAAAA8AAABkcnMvZG93bnJldi54bWxEj09rwkAUxO8Fv8PyBG91Yw+hTbMREUQR&#10;pPjn4PE1+5oNzb4N2a0mfnpXEHoc5jczTD7vbSMu1PnasYLZNAFBXDpdc6XgdFy9voPwAVlj45gU&#10;DORhXoxecsy0u/KeLodQiVjCPkMFJoQ2k9KXhiz6qWuJo/fjOoshyq6SusNrLLeNfEuSVFqsOS4Y&#10;bGlpqPw9/FkF2/NeD2bH6fprHZG+PTbf5U2pybhffIII1Id/+JneaAUf8LgSb4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OdGsMAAADaAAAADwAAAAAAAAAAAAAAAACf&#10;AgAAZHJzL2Rvd25yZXYueG1sUEsFBgAAAAAEAAQA9wAAAI8DAAAAAA==&#10;">
                  <v:imagedata r:id="rId17" o:title=""/>
                  <v:path arrowok="t"/>
                </v:shape>
                <v:shape id="Text Box 2" o:spid="_x0000_s1057" type="#_x0000_t202" style="position:absolute;left:136;top:8461;width:68097;height:3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58" type="#_x0000_t202" style="position:absolute;left:63189;top:818;width:5042;height:3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59" type="#_x0000_t202" style="position:absolute;left:272;top:59913;width:68098;height:35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D5AE3">
        <w:br w:type="page"/>
      </w:r>
    </w:p>
    <w:p w:rsidR="00DD5AE3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-600501</wp:posOffset>
                </wp:positionH>
                <wp:positionV relativeFrom="paragraph">
                  <wp:posOffset>-95534</wp:posOffset>
                </wp:positionV>
                <wp:extent cx="7124131" cy="9867331"/>
                <wp:effectExtent l="0" t="0" r="0" b="0"/>
                <wp:wrapSquare wrapText="bothSides"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31" cy="9867331"/>
                          <a:chOff x="0" y="0"/>
                          <a:chExt cx="7124131" cy="986733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31" cy="9867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7230"/>
                            <a:ext cx="6809740" cy="859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" o:spid="_x0000_s1060" style="position:absolute;margin-left:-47.3pt;margin-top:-7.5pt;width:560.95pt;height:776.95pt;z-index:251714560" coordsize="71241,9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">
                <v:shape id="Picture 10" o:spid="_x0000_s1061" type="#_x0000_t75" style="position:absolute;width:71241;height:98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ZcTBAAAA2wAAAA8AAABkcnMvZG93bnJldi54bWxEj0FvwjAMhe+T+A+RkbiNlB4QKwQESJN2&#10;pdvUq9WYtKJxqiZA4dfjw6TdbL3n9z5vdqPv1I2G2AY2sJhnoIjrYFt2Bn6+P99XoGJCttgFJgMP&#10;irDbTt42WNhw5xPdyuSUhHAs0ECTUl9oHeuGPMZ56IlFO4fBY5J1cNoOeJdw3+k8y5baY8vS0GBP&#10;x4bqS3n1Bq6uqp+VX7m8Slge8NdWXf5hzGw67tegEo3p3/x3/WUFX+jlFxlAb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EZcTBAAAA2wAAAA8AAAAAAAAAAAAAAAAAnwIA&#10;AGRycy9kb3ducmV2LnhtbFBLBQYAAAAABAAEAPcAAACNAwAAAAA=&#10;">
                  <v:imagedata r:id="rId19" o:title=""/>
                  <v:path arrowok="t"/>
                </v:shape>
                <v:shape id="Text Box 2" o:spid="_x0000_s1062" type="#_x0000_t202" style="position:absolute;top:10372;width:68097;height:85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77EDF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-600501</wp:posOffset>
                </wp:positionH>
                <wp:positionV relativeFrom="paragraph">
                  <wp:posOffset>-95534</wp:posOffset>
                </wp:positionV>
                <wp:extent cx="7206017" cy="9799092"/>
                <wp:effectExtent l="0" t="0" r="0" b="0"/>
                <wp:wrapSquare wrapText="bothSides"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6017" cy="9799092"/>
                          <a:chOff x="0" y="0"/>
                          <a:chExt cx="7206017" cy="979909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017" cy="9799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545910"/>
                            <a:ext cx="6891655" cy="4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5390865"/>
                            <a:ext cx="6891655" cy="417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" o:spid="_x0000_s1063" style="position:absolute;margin-left:-47.3pt;margin-top:-7.5pt;width:567.4pt;height:771.6pt;z-index:251718656" coordsize="72060,97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">
                <v:shape id="Picture 11" o:spid="_x0000_s1064" type="#_x0000_t75" style="position:absolute;width:72060;height:97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hz7BAAAA2wAAAA8AAABkcnMvZG93bnJldi54bWxET01LAzEQvQv+hzCCN5tdDyLbpqUVhYKI&#10;2PbS25iMydLNZN2M7fbfN4LgbR7vc2aLMXbqSENuExuoJxUoYptcy97Abvty9wgqC7LDLjEZOFOG&#10;xfz6aoaNSyf+oONGvCohnBs0EET6RutsA0XMk9QTF+4rDRGlwMFrN+CphMdO31fVg47YcmkI2NNT&#10;IHvY/EQDK/n8fhcr6/3e+7fw2j3Xzh6Mub0Zl1NQQqP8i//ca1fm1/D7SzlA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Phz7BAAAA2wAAAA8AAAAAAAAAAAAAAAAAnwIA&#10;AGRycy9kb3ducmV2LnhtbFBLBQYAAAAABAAEAPcAAACNAwAAAAA=&#10;">
                  <v:imagedata r:id="rId21" o:title=""/>
                  <v:path arrowok="t"/>
                </v:shape>
                <v:shape id="Text Box 2" o:spid="_x0000_s1065" type="#_x0000_t202" style="position:absolute;left:136;top:5459;width:68917;height:4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66" type="#_x0000_t202" style="position:absolute;left:136;top:53908;width:68917;height:41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D5AE3">
        <w:br w:type="page"/>
      </w:r>
    </w:p>
    <w:p w:rsidR="00F77EDF" w:rsidRDefault="0011034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-573206</wp:posOffset>
                </wp:positionH>
                <wp:positionV relativeFrom="paragraph">
                  <wp:posOffset>-81887</wp:posOffset>
                </wp:positionV>
                <wp:extent cx="7219666" cy="9676263"/>
                <wp:effectExtent l="0" t="0" r="0" b="0"/>
                <wp:wrapSquare wrapText="bothSides"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666" cy="9676263"/>
                          <a:chOff x="0" y="0"/>
                          <a:chExt cx="7219666" cy="967626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666" cy="967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818866"/>
                            <a:ext cx="6755130" cy="86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3" o:spid="_x0000_s1067" style="position:absolute;margin-left:-45.15pt;margin-top:-6.45pt;width:568.5pt;height:761.9pt;z-index:251720704" coordsize="72196,9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">
                <v:shape id="Picture 12" o:spid="_x0000_s1068" type="#_x0000_t75" style="position:absolute;width:72196;height:9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RiC/AAAA2wAAAA8AAABkcnMvZG93bnJldi54bWxET8uqwjAQ3V/wH8IIbi6a6kIu1SgiCC7c&#10;+IC7HZuxrTaT2sRY/XojCO7mcJ4znbemEoEaV1pWMBwkIIgzq0vOFRz2q/4fCOeRNVaWScGDHMxn&#10;nZ8pptreeUth53MRQ9ilqKDwvk6ldFlBBt3A1sSRO9nGoI+wyaVu8B7DTSVHSTKWBkuODQXWtCwo&#10;u+xuRkGVHM8rnRNff0+bZxZCWDz+g1K9bruYgPDU+q/4417rOH8E71/iAXL2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hkYgvwAAANsAAAAPAAAAAAAAAAAAAAAAAJ8CAABk&#10;cnMvZG93bnJldi54bWxQSwUGAAAAAAQABAD3AAAAiwMAAAAA&#10;">
                  <v:imagedata r:id="rId23" o:title=""/>
                  <v:path arrowok="t"/>
                </v:shape>
                <v:shape id="Text Box 2" o:spid="_x0000_s1069" type="#_x0000_t202" style="position:absolute;left:136;top:8188;width:67551;height:86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77EDF">
        <w:br w:type="page"/>
      </w:r>
    </w:p>
    <w:p w:rsidR="00B543ED" w:rsidRDefault="0011034A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-559558</wp:posOffset>
                </wp:positionH>
                <wp:positionV relativeFrom="paragraph">
                  <wp:posOffset>-95534</wp:posOffset>
                </wp:positionV>
                <wp:extent cx="7124131" cy="9635319"/>
                <wp:effectExtent l="0" t="0" r="0" b="0"/>
                <wp:wrapSquare wrapText="bothSides"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31" cy="9635319"/>
                          <a:chOff x="0" y="0"/>
                          <a:chExt cx="7124131" cy="9635319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0"/>
                            <a:ext cx="7110483" cy="9635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3898"/>
                            <a:ext cx="6755130" cy="459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5213444"/>
                            <a:ext cx="675513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5964071"/>
                            <a:ext cx="6755130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7506268"/>
                            <a:ext cx="675513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8243247"/>
                            <a:ext cx="675513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8993874"/>
                            <a:ext cx="675513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7DB" w:rsidRPr="004F41DC" w:rsidRDefault="00B847DB" w:rsidP="00B847DB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070" style="position:absolute;margin-left:-44.05pt;margin-top:-7.5pt;width:560.95pt;height:758.7pt;z-index:251732992" coordsize="71241,96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">
                <v:shape id="Picture 14" o:spid="_x0000_s1071" type="#_x0000_t75" style="position:absolute;left:136;width:71105;height:96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rlbCAAAA2wAAAA8AAABkcnMvZG93bnJldi54bWxEj0FrwkAQhe9C/8MyBW+6sYhK6ioiCIVe&#10;WhW8jtlpNpidDdlpkvbXdwuCtxnem/e9WW8HX6uO2lgFNjCbZqCIi2ArLg2cT4fJClQUZIt1YDLw&#10;QxG2m6fRGnMbev6k7iilSiEcczTgRJpc61g48hinoSFO2ldoPUpa21LbFvsU7mv9kmUL7bHiRHDY&#10;0N5RcTt++8TtLx8LGSiG2dUXvnNLWf2+GzN+HnavoIQGeZjv12821Z/D/y9pAL3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q5WwgAAANsAAAAPAAAAAAAAAAAAAAAAAJ8C&#10;AABkcnMvZG93bnJldi54bWxQSwUGAAAAAAQABAD3AAAAjgMAAAAA&#10;">
                  <v:imagedata r:id="rId25" o:title=""/>
                  <v:path arrowok="t"/>
                </v:shape>
                <v:shape id="Text Box 2" o:spid="_x0000_s1072" type="#_x0000_t202" style="position:absolute;top:3138;width:67551;height:45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left:136;top:52134;width:67551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left:136;top:59640;width:67551;height:1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5" type="#_x0000_t202" style="position:absolute;left:136;top:75062;width:67551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6" type="#_x0000_t202" style="position:absolute;left:136;top:82432;width:67551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7" type="#_x0000_t202" style="position:absolute;left:136;top:89938;width:67551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B847DB" w:rsidRPr="004F41DC" w:rsidRDefault="00B847DB" w:rsidP="00B847DB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B543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E3"/>
    <w:rsid w:val="0011034A"/>
    <w:rsid w:val="004C22C5"/>
    <w:rsid w:val="004F41DC"/>
    <w:rsid w:val="00811779"/>
    <w:rsid w:val="00B543ED"/>
    <w:rsid w:val="00B847DB"/>
    <w:rsid w:val="00CC0C9C"/>
    <w:rsid w:val="00DD5AE3"/>
    <w:rsid w:val="00F7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A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F41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A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F41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94AF3-6FD4-4611-88C7-D3D625692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E496D019</Template>
  <TotalTime>25</TotalTime>
  <Pages>10</Pages>
  <Words>4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Ofgem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White</dc:creator>
  <cp:lastModifiedBy>Andrew White</cp:lastModifiedBy>
  <cp:revision>8</cp:revision>
  <dcterms:created xsi:type="dcterms:W3CDTF">2014-03-03T14:29:00Z</dcterms:created>
  <dcterms:modified xsi:type="dcterms:W3CDTF">2014-03-03T14:54:00Z</dcterms:modified>
</cp:coreProperties>
</file>